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547" w:rsidRPr="00A05547" w:rsidRDefault="00A05547" w:rsidP="00A05547">
      <w:pPr>
        <w:ind w:left="142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Appendix 3 - Plans</w:t>
      </w:r>
    </w:p>
    <w:p w:rsidR="008A22C6" w:rsidRPr="008A22C6" w:rsidRDefault="00A05547" w:rsidP="008A22C6">
      <w:r>
        <w:rPr>
          <w:noProof/>
          <w:lang w:eastAsia="en-GB"/>
        </w:rPr>
        <w:drawing>
          <wp:inline distT="0" distB="0" distL="0" distR="0" wp14:anchorId="76BC8E45" wp14:editId="3AAADF7C">
            <wp:extent cx="9934560" cy="6962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FT Blackbird Leys Land Ownership with S&amp;H Policy plan 2v2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135" cy="697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9948068" cy="697205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FT Blackbird Leys Land Ownership with S&amp;H Policy plan 3v2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8068" cy="697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22C6" w:rsidRPr="008A22C6" w:rsidSect="00A05547">
      <w:pgSz w:w="16840" w:h="23814" w:code="8"/>
      <w:pgMar w:top="680" w:right="454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547" w:rsidRDefault="00A05547" w:rsidP="00A05547">
      <w:r>
        <w:separator/>
      </w:r>
    </w:p>
  </w:endnote>
  <w:endnote w:type="continuationSeparator" w:id="0">
    <w:p w:rsidR="00A05547" w:rsidRDefault="00A05547" w:rsidP="00A05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547" w:rsidRDefault="00A05547" w:rsidP="00A05547">
      <w:r>
        <w:separator/>
      </w:r>
    </w:p>
  </w:footnote>
  <w:footnote w:type="continuationSeparator" w:id="0">
    <w:p w:rsidR="00A05547" w:rsidRDefault="00A05547" w:rsidP="00A055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547"/>
    <w:rsid w:val="000B4310"/>
    <w:rsid w:val="004000D7"/>
    <w:rsid w:val="00504E43"/>
    <w:rsid w:val="006C1A9D"/>
    <w:rsid w:val="007908F4"/>
    <w:rsid w:val="008A22C6"/>
    <w:rsid w:val="00A05547"/>
    <w:rsid w:val="00A31D30"/>
    <w:rsid w:val="00AD3480"/>
    <w:rsid w:val="00C07F80"/>
    <w:rsid w:val="00FD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5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5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55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547"/>
  </w:style>
  <w:style w:type="paragraph" w:styleId="Footer">
    <w:name w:val="footer"/>
    <w:basedOn w:val="Normal"/>
    <w:link w:val="FooterChar"/>
    <w:uiPriority w:val="99"/>
    <w:unhideWhenUsed/>
    <w:rsid w:val="00A055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55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5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5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55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547"/>
  </w:style>
  <w:style w:type="paragraph" w:styleId="Footer">
    <w:name w:val="footer"/>
    <w:basedOn w:val="Normal"/>
    <w:link w:val="FooterChar"/>
    <w:uiPriority w:val="99"/>
    <w:unhideWhenUsed/>
    <w:rsid w:val="00A055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5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CA3E4-B66A-4A7F-A6CD-2F37E419E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7011F564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City Council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louise.ohanlon</dc:creator>
  <cp:lastModifiedBy>fiona.piercy</cp:lastModifiedBy>
  <cp:revision>2</cp:revision>
  <dcterms:created xsi:type="dcterms:W3CDTF">2015-02-24T12:16:00Z</dcterms:created>
  <dcterms:modified xsi:type="dcterms:W3CDTF">2015-02-24T12:16:00Z</dcterms:modified>
</cp:coreProperties>
</file>